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784CF" w14:textId="77777777" w:rsidR="0046398A" w:rsidRPr="007C2998" w:rsidRDefault="0046398A" w:rsidP="0046398A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r w:rsidRPr="007C2998">
        <w:rPr>
          <w:rFonts w:ascii="Arial" w:hAnsi="Arial" w:cs="Arial"/>
          <w:sz w:val="20"/>
          <w:szCs w:val="20"/>
        </w:rPr>
        <w:t>Anlage</w:t>
      </w:r>
      <w:r w:rsidR="003C0C1E" w:rsidRPr="007C2998">
        <w:rPr>
          <w:rFonts w:ascii="Arial" w:hAnsi="Arial" w:cs="Arial"/>
          <w:sz w:val="20"/>
          <w:szCs w:val="20"/>
        </w:rPr>
        <w:t xml:space="preserve"> </w:t>
      </w:r>
      <w:r w:rsidR="007F45ED" w:rsidRPr="007C2998">
        <w:rPr>
          <w:rFonts w:ascii="Arial" w:hAnsi="Arial" w:cs="Arial"/>
          <w:sz w:val="20"/>
          <w:szCs w:val="20"/>
        </w:rPr>
        <w:t>6</w:t>
      </w:r>
      <w:r w:rsidR="003C0C1E" w:rsidRPr="007C2998">
        <w:rPr>
          <w:rFonts w:ascii="Arial" w:hAnsi="Arial" w:cs="Arial"/>
          <w:sz w:val="20"/>
          <w:szCs w:val="20"/>
        </w:rPr>
        <w:t xml:space="preserve"> zu</w:t>
      </w:r>
      <w:r w:rsidR="007B1DA3" w:rsidRPr="007C2998">
        <w:rPr>
          <w:rFonts w:ascii="Arial" w:hAnsi="Arial" w:cs="Arial"/>
          <w:sz w:val="20"/>
          <w:szCs w:val="20"/>
        </w:rPr>
        <w:t>r</w:t>
      </w:r>
      <w:r w:rsidR="003C0C1E" w:rsidRPr="007C299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C0C1E" w:rsidRPr="007C2998">
        <w:rPr>
          <w:rFonts w:ascii="Arial" w:hAnsi="Arial" w:cs="Arial"/>
          <w:sz w:val="20"/>
          <w:szCs w:val="20"/>
        </w:rPr>
        <w:t>Drs</w:t>
      </w:r>
      <w:proofErr w:type="spellEnd"/>
      <w:r w:rsidR="003C0C1E" w:rsidRPr="007C2998">
        <w:rPr>
          <w:rFonts w:ascii="Arial" w:hAnsi="Arial" w:cs="Arial"/>
          <w:sz w:val="20"/>
          <w:szCs w:val="20"/>
        </w:rPr>
        <w:t>. 21/18793</w:t>
      </w:r>
    </w:p>
    <w:bookmarkEnd w:id="0"/>
    <w:p w14:paraId="50A784D0" w14:textId="77777777" w:rsidR="0046398A" w:rsidRPr="00EC4E38" w:rsidRDefault="0046398A">
      <w:pPr>
        <w:rPr>
          <w:rFonts w:ascii="Arial" w:hAnsi="Arial" w:cs="Arial"/>
          <w:sz w:val="20"/>
          <w:szCs w:val="20"/>
        </w:rPr>
      </w:pPr>
    </w:p>
    <w:tbl>
      <w:tblPr>
        <w:tblW w:w="425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2678"/>
        <w:gridCol w:w="146"/>
      </w:tblGrid>
      <w:tr w:rsidR="0046398A" w:rsidRPr="00EC4E38" w14:paraId="50A784D2" w14:textId="77777777" w:rsidTr="0046398A">
        <w:trPr>
          <w:trHeight w:val="375"/>
        </w:trPr>
        <w:tc>
          <w:tcPr>
            <w:tcW w:w="42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63F149" w14:textId="61D60186" w:rsidR="0046398A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Kosten </w:t>
            </w:r>
            <w:r w:rsid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der </w:t>
            </w:r>
            <w:r w:rsidRP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FHH für </w:t>
            </w:r>
            <w:r w:rsid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die Öffentlich-private-Partnerschaft (</w:t>
            </w:r>
            <w:r w:rsidRP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ÖPP</w:t>
            </w:r>
            <w:r w:rsid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  <w:r w:rsidRPr="00EC4E3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Brennerhof</w:t>
            </w:r>
          </w:p>
          <w:p w14:paraId="50A784D1" w14:textId="77777777" w:rsidR="00EC4E38" w:rsidRPr="00EC4E38" w:rsidRDefault="00EC4E38" w:rsidP="004639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D7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D3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50A784D4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2007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784D5" w14:textId="5C93D6BD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55.000,00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 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D6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DB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D8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2008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D9" w14:textId="538AEFB0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15.974,90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DA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DF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DC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2009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DD" w14:textId="18187D42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196.913,45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DE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E3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0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1" w14:textId="7195A531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129.715,71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E2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E7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4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5" w14:textId="6C9D0CAF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403.917,99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E6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EB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8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9" w14:textId="266364F4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232.729,46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EA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EF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C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ED" w14:textId="2EEDF220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965.236,41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EE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F3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0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1" w14:textId="09090395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930.929,87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F2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F7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4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5" w14:textId="1E864C39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904.379,11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F6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FB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8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9" w14:textId="41BC2B5A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906.059,55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FA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4FF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C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4FD" w14:textId="4430A56F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912.421,33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4FE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503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500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501" w14:textId="36802FD6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914.369,56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502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6398A" w:rsidRPr="00EC4E38" w14:paraId="50A78507" w14:textId="77777777" w:rsidTr="00EC4E38">
        <w:trPr>
          <w:trHeight w:val="30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504" w14:textId="77777777" w:rsidR="0046398A" w:rsidRPr="00EC4E38" w:rsidRDefault="0046398A" w:rsidP="0046398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C4E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Jahr 2019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8505" w14:textId="2164B5E0" w:rsidR="0046398A" w:rsidRPr="00892BE3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92BE3">
              <w:rPr>
                <w:rFonts w:ascii="Arial" w:eastAsia="Times New Roman" w:hAnsi="Arial" w:cs="Arial"/>
                <w:bCs/>
                <w:sz w:val="20"/>
                <w:szCs w:val="20"/>
              </w:rPr>
              <w:t>770.676,81</w:t>
            </w:r>
            <w:r w:rsidR="00892BE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€</w:t>
            </w: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78506" w14:textId="77777777" w:rsidR="0046398A" w:rsidRPr="00EC4E38" w:rsidRDefault="0046398A" w:rsidP="0046398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14:paraId="50A78508" w14:textId="77777777" w:rsidR="00660405" w:rsidRPr="00EC4E38" w:rsidRDefault="00660405">
      <w:pPr>
        <w:rPr>
          <w:rFonts w:ascii="Arial" w:hAnsi="Arial" w:cs="Arial"/>
          <w:sz w:val="20"/>
          <w:szCs w:val="20"/>
        </w:rPr>
      </w:pPr>
    </w:p>
    <w:sectPr w:rsidR="00660405" w:rsidRPr="00EC4E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98A"/>
    <w:rsid w:val="003C0C1E"/>
    <w:rsid w:val="0046398A"/>
    <w:rsid w:val="00660405"/>
    <w:rsid w:val="007B1DA3"/>
    <w:rsid w:val="007C2998"/>
    <w:rsid w:val="007F45ED"/>
    <w:rsid w:val="00892BE3"/>
    <w:rsid w:val="008A021C"/>
    <w:rsid w:val="00D5566D"/>
    <w:rsid w:val="00EC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84CF"/>
  <w15:chartTrackingRefBased/>
  <w15:docId w15:val="{F3844EB4-E289-412A-A412-EC3701AA5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2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40D6E23E4C06448DCD291CDAEE0136" ma:contentTypeVersion="0" ma:contentTypeDescription="Ein neues Dokument erstellen." ma:contentTypeScope="" ma:versionID="392a99d22cd8226699da07e0449e22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6AA0CD-0FF4-4772-9777-40118B2FA84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9C369D5-6CC8-4BBA-947D-6E3424252C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6951D-62EB-437C-9331-1850C2F023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D7921FA2.dotm</Template>
  <TotalTime>0</TotalTime>
  <Pages>1</Pages>
  <Words>58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Berens, Torsten</dc:creator>
  <cp:keywords/>
  <dc:description/>
  <cp:lastModifiedBy>Burghardt, Hendrik</cp:lastModifiedBy>
  <cp:revision>3</cp:revision>
  <dcterms:created xsi:type="dcterms:W3CDTF">2019-11-14T18:35:00Z</dcterms:created>
  <dcterms:modified xsi:type="dcterms:W3CDTF">2019-11-15T13:06:00Z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0x0101007240D6E23E4C06448DCD291CDAEE0136</vt:lpwstr>
  </property>
</Properties>
</file>