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2C7DAF" w14:textId="5E6DEB9C" w:rsidR="00165632" w:rsidRPr="001E2A53" w:rsidRDefault="00165632" w:rsidP="00165632">
      <w:pPr>
        <w:jc w:val="right"/>
        <w:rPr>
          <w:rFonts w:ascii="Arial" w:hAnsi="Arial" w:cs="Arial"/>
          <w:sz w:val="20"/>
        </w:rPr>
      </w:pPr>
      <w:bookmarkStart w:id="0" w:name="_GoBack"/>
      <w:r w:rsidRPr="001E2A53">
        <w:rPr>
          <w:rFonts w:ascii="Arial" w:hAnsi="Arial" w:cs="Arial"/>
          <w:sz w:val="20"/>
        </w:rPr>
        <w:t xml:space="preserve">Anlage </w:t>
      </w:r>
      <w:r w:rsidR="00D404E1" w:rsidRPr="001E2A53">
        <w:rPr>
          <w:rFonts w:ascii="Arial" w:hAnsi="Arial" w:cs="Arial"/>
          <w:sz w:val="20"/>
        </w:rPr>
        <w:t>8 z</w:t>
      </w:r>
      <w:r w:rsidRPr="001E2A53">
        <w:rPr>
          <w:rFonts w:ascii="Arial" w:hAnsi="Arial" w:cs="Arial"/>
          <w:sz w:val="20"/>
        </w:rPr>
        <w:t>ur Drs. 21/18793</w:t>
      </w:r>
    </w:p>
    <w:bookmarkEnd w:id="0"/>
    <w:p w14:paraId="00DE8CFA" w14:textId="77777777" w:rsidR="00165632" w:rsidRPr="00514C21" w:rsidRDefault="00165632" w:rsidP="00165632">
      <w:pPr>
        <w:rPr>
          <w:rFonts w:ascii="Arial" w:hAnsi="Arial" w:cs="Arial"/>
          <w:sz w:val="20"/>
        </w:rPr>
      </w:pP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  <w:r w:rsidRPr="00514C21">
        <w:rPr>
          <w:rFonts w:ascii="Arial" w:hAnsi="Arial" w:cs="Arial"/>
          <w:sz w:val="20"/>
        </w:rPr>
        <w:tab/>
      </w:r>
    </w:p>
    <w:p w14:paraId="74D30399" w14:textId="77777777" w:rsidR="00165632" w:rsidRPr="00514C21" w:rsidRDefault="00165632" w:rsidP="00165632">
      <w:pPr>
        <w:rPr>
          <w:rFonts w:ascii="Arial" w:hAnsi="Arial" w:cs="Arial"/>
          <w:sz w:val="20"/>
        </w:rPr>
      </w:pPr>
      <w:r w:rsidRPr="00514C21">
        <w:rPr>
          <w:rFonts w:ascii="Arial" w:hAnsi="Arial" w:cs="Arial"/>
          <w:sz w:val="20"/>
        </w:rPr>
        <w:t>Die folgende Tabelle zeigt d</w:t>
      </w:r>
      <w:r w:rsidR="00513B49" w:rsidRPr="00514C21">
        <w:rPr>
          <w:rFonts w:ascii="Arial" w:hAnsi="Arial" w:cs="Arial"/>
          <w:sz w:val="20"/>
        </w:rPr>
        <w:t>ie</w:t>
      </w:r>
      <w:r w:rsidRPr="00514C21">
        <w:rPr>
          <w:rFonts w:ascii="Arial" w:hAnsi="Arial" w:cs="Arial"/>
          <w:sz w:val="20"/>
        </w:rPr>
        <w:t xml:space="preserve"> </w:t>
      </w:r>
      <w:r w:rsidR="00513B49" w:rsidRPr="00514C21">
        <w:rPr>
          <w:rFonts w:ascii="Arial" w:hAnsi="Arial" w:cs="Arial"/>
          <w:sz w:val="20"/>
        </w:rPr>
        <w:t>Einnahmen für den Verkauf des Holzes</w:t>
      </w:r>
      <w:r w:rsidRPr="00514C21">
        <w:rPr>
          <w:rFonts w:ascii="Arial" w:hAnsi="Arial" w:cs="Arial"/>
          <w:sz w:val="20"/>
        </w:rPr>
        <w:t xml:space="preserve"> für die vollständig abgeschlossenen Jahre 2008 bis 2018.</w:t>
      </w:r>
    </w:p>
    <w:p w14:paraId="5E3DE7F0" w14:textId="77777777" w:rsidR="00A73298" w:rsidRPr="00514C21" w:rsidRDefault="00A73298" w:rsidP="00165632">
      <w:pPr>
        <w:rPr>
          <w:rFonts w:ascii="Arial" w:hAnsi="Arial" w:cs="Arial"/>
          <w:sz w:val="20"/>
        </w:rPr>
      </w:pPr>
    </w:p>
    <w:tbl>
      <w:tblPr>
        <w:tblW w:w="1360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1440"/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 w:rsidR="00A73298" w:rsidRPr="00514C21" w14:paraId="46DB1FDE" w14:textId="77777777" w:rsidTr="00992D85">
        <w:trPr>
          <w:trHeight w:val="300"/>
        </w:trPr>
        <w:tc>
          <w:tcPr>
            <w:tcW w:w="136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C206" w14:textId="77777777" w:rsidR="00A73298" w:rsidRPr="00514C21" w:rsidRDefault="00A73298" w:rsidP="00992D85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zh-CN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Einnahmen aus dem Holzverkauf (Rundholz)</w:t>
            </w:r>
          </w:p>
        </w:tc>
      </w:tr>
      <w:tr w:rsidR="00A73298" w:rsidRPr="00514C21" w14:paraId="24A54C87" w14:textId="77777777" w:rsidTr="00992D85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709F" w14:textId="77777777" w:rsidR="00A73298" w:rsidRPr="00514C21" w:rsidRDefault="00A73298" w:rsidP="00992D85">
            <w:pPr>
              <w:jc w:val="lef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76FF5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Eißendorf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EEEF0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Hausbruch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11400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Klövensteen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92148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Volksdorf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ECCD5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Wohldorf</w:t>
            </w:r>
            <w:proofErr w:type="spellEnd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/</w:t>
            </w:r>
          </w:p>
          <w:p w14:paraId="4BF4BCA7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Ohlstedt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3221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Bergedorf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DF33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spellStart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Duvenstedter</w:t>
            </w:r>
            <w:proofErr w:type="spellEnd"/>
          </w:p>
          <w:p w14:paraId="19987EBF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Brook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3295A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Alt-</w:t>
            </w:r>
            <w:proofErr w:type="spellStart"/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Erfrade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60B81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Niendorfer</w:t>
            </w:r>
          </w:p>
          <w:p w14:paraId="10443B58" w14:textId="77777777" w:rsidR="00A73298" w:rsidRPr="00514C21" w:rsidRDefault="00A73298" w:rsidP="00992D8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Gehege</w:t>
            </w:r>
          </w:p>
        </w:tc>
      </w:tr>
      <w:tr w:rsidR="00924453" w:rsidRPr="00514C21" w14:paraId="791E9EBE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59B4D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C505" w14:textId="21235BFE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113.000 €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A27F4" w14:textId="0522B4F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C55C" w14:textId="24C32E5A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2EDE" w14:textId="163761F6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90.000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5C953" w14:textId="7ACE8150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445B" w14:textId="601205F1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00A50" w14:textId="464F3CC9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5BD4" w14:textId="0D4B3F14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59.000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7B9C5" w14:textId="0E219F9B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5.000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0C63D42B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D99C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4EF71" w14:textId="2D5836C8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158.000 €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9D9E" w14:textId="23BC91F2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6886" w14:textId="091744A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7CA60" w14:textId="671C83D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42.000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B9BB8" w14:textId="7E127389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A954" w14:textId="1D1D77C4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B9EE" w14:textId="1FB27AC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C511" w14:textId="13C2AE7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ADC58" w14:textId="39DC63AA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8.000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7920E7D0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F31F0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A67E" w14:textId="49664FF4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111.000 €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F159A" w14:textId="46CE9527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8903" w14:textId="0ADF1CD7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227.000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130A6" w14:textId="7694AF35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70.000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341B" w14:textId="1F873AF5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29.000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FEDEA" w14:textId="2F8FF325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6F862" w14:textId="70D760D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A14B" w14:textId="52B7524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F7DFA" w14:textId="760AE7DF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22.000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71DC9D66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0A79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0C429" w14:textId="7CB7A199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100.000 €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22AA5" w14:textId="4E2B172E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AB5EF" w14:textId="418A2C8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2824A" w14:textId="4E8C31D7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D4373" w14:textId="771C3AF5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70.000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16234" w14:textId="089FE090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12D0C" w14:textId="69CAE960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FC20" w14:textId="481ABE4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49.000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A3E81" w14:textId="37AAFF65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12.000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444477BE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F3749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AE49" w14:textId="2B7C0670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180.000 €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2D3ED" w14:textId="3827F5D7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109.000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907C9" w14:textId="04E17F1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77F1" w14:textId="4B9B9C4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5527" w14:textId="1160681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BC12" w14:textId="2DB960A5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BE9A" w14:textId="135AB660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FF66" w14:textId="04A2FDFE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92.000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EC3A5" w14:textId="2649AA68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10.000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5EB61E58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95F5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F9AFE" w14:textId="1B48A87B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139.000 €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C496" w14:textId="3899E811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122.000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77ED0" w14:textId="7465CFAE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8E6FA" w14:textId="1D03521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70.000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1D07F" w14:textId="5CF6E11C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22.000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8383" w14:textId="1D5802D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F74E" w14:textId="4D0CF6D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4674" w14:textId="6C74A7CE" w:rsidR="00924453" w:rsidRPr="00514C21" w:rsidRDefault="00924453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93.000 €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87ED3" w14:textId="7A30752B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15.000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510930A2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710EE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30B6" w14:textId="62A145D2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143.000 €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7D12" w14:textId="2E902C9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176.000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91C45" w14:textId="585F342A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E38F2" w14:textId="4010F3B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42.000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B4008" w14:textId="219CFF0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B83" w14:textId="3071B0D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EACD" w14:textId="4B64DC3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49.000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AEFD" w14:textId="713411E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4E4C5" w14:textId="3AC7E6CB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12.000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13B378A5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B933C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6394" w14:textId="461F0139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81.000 €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4E521" w14:textId="4C1C195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6FDF3" w14:textId="7144373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40C0" w14:textId="4B3F5A98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5C7B0" w14:textId="74AD92F9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7EC8" w14:textId="16CE860C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A250" w14:textId="054D3B07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5A0DD" w14:textId="3EEA3F3E" w:rsidR="00924453" w:rsidRPr="00514C21" w:rsidRDefault="00924453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1</w:t>
            </w:r>
            <w:r w:rsidR="00A768A8" w:rsidRPr="00514C21">
              <w:rPr>
                <w:rFonts w:ascii="Arial" w:hAnsi="Arial" w:cs="Arial"/>
                <w:color w:val="000000"/>
                <w:sz w:val="20"/>
              </w:rPr>
              <w:t>0</w:t>
            </w:r>
            <w:r w:rsidR="00514C21">
              <w:rPr>
                <w:rFonts w:ascii="Arial" w:hAnsi="Arial" w:cs="Arial"/>
                <w:color w:val="000000"/>
                <w:sz w:val="20"/>
              </w:rPr>
              <w:t>5.000</w:t>
            </w:r>
            <w:r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93B45" w14:textId="621411F6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6.000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782FF5C9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81CB8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A354" w14:textId="3EFAEDCC" w:rsidR="00924453" w:rsidRPr="00514C21" w:rsidRDefault="00924453" w:rsidP="00514C21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14C21">
              <w:rPr>
                <w:rFonts w:ascii="Arial" w:hAnsi="Arial" w:cs="Arial"/>
                <w:color w:val="000000"/>
                <w:sz w:val="20"/>
              </w:rPr>
              <w:t>51.000</w:t>
            </w:r>
            <w:r w:rsidR="00514C21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514C21">
              <w:rPr>
                <w:rFonts w:ascii="Arial" w:hAnsi="Arial" w:cs="Arial"/>
                <w:color w:val="000000"/>
                <w:sz w:val="20"/>
              </w:rPr>
              <w:t>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070E1" w14:textId="06C00F6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70.000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5DC1" w14:textId="1B9C787A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6BE2" w14:textId="5DC274C9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85.000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B4D7" w14:textId="7E506F1E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599F" w14:textId="75D95957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C0779" w14:textId="736AA8FA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7737" w14:textId="412AF7E9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52CAE" w14:textId="11B19200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30.000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6383432A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51368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6727E" w14:textId="01D1D35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91.000 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>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3352" w14:textId="5B35413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4D231" w14:textId="780AEC6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75.000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06FF4" w14:textId="566DD474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3A86C" w14:textId="0631E64B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12DB2" w14:textId="4F7C43FE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2E62C" w14:textId="50BA6D1A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4FE06" w14:textId="6F8C5AE0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124.000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2166E" w14:textId="7EF67990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15.000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  <w:tr w:rsidR="00924453" w:rsidRPr="00514C21" w14:paraId="55D7528C" w14:textId="77777777" w:rsidTr="00857E52">
        <w:trPr>
          <w:trHeight w:val="30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48DDB" w14:textId="77777777" w:rsidR="00924453" w:rsidRPr="00514C21" w:rsidRDefault="00924453" w:rsidP="00924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514C21">
              <w:rPr>
                <w:rFonts w:ascii="Arial" w:hAnsi="Arial" w:cs="Arial"/>
                <w:b/>
                <w:bCs/>
                <w:color w:val="000000"/>
                <w:sz w:val="20"/>
              </w:rPr>
              <w:t>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2DE1A" w14:textId="6A2E0063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39.000 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>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7997" w14:textId="5918500F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18.000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7026" w14:textId="127C8CC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43.000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1090" w14:textId="2B7ABB3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21.000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F24FA" w14:textId="36D4729B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17.000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A5B4B" w14:textId="41202664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293C" w14:textId="278C79FD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3A63C" w14:textId="4B443EFE" w:rsidR="00924453" w:rsidRPr="00514C21" w:rsidRDefault="00514C21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129.000</w:t>
            </w:r>
            <w:r w:rsidR="00924453" w:rsidRPr="00514C21">
              <w:rPr>
                <w:rFonts w:ascii="Arial" w:hAnsi="Arial" w:cs="Arial"/>
                <w:color w:val="000000"/>
                <w:sz w:val="20"/>
              </w:rPr>
              <w:t xml:space="preserve"> €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D118F" w14:textId="5BDED44F" w:rsidR="00924453" w:rsidRPr="00514C21" w:rsidRDefault="00BF6F34" w:rsidP="0092445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6.000</w:t>
            </w:r>
            <w:r w:rsidR="00924453" w:rsidRPr="00514C21">
              <w:rPr>
                <w:rFonts w:ascii="Arial" w:hAnsi="Arial" w:cs="Arial"/>
                <w:sz w:val="20"/>
              </w:rPr>
              <w:t xml:space="preserve"> €</w:t>
            </w:r>
          </w:p>
        </w:tc>
      </w:tr>
    </w:tbl>
    <w:p w14:paraId="40869628" w14:textId="77777777" w:rsidR="00D303EF" w:rsidRPr="00514C21" w:rsidRDefault="00D303EF" w:rsidP="00165632">
      <w:pPr>
        <w:rPr>
          <w:rFonts w:ascii="Arial" w:hAnsi="Arial" w:cs="Arial"/>
          <w:sz w:val="20"/>
        </w:rPr>
      </w:pPr>
    </w:p>
    <w:sectPr w:rsidR="00D303EF" w:rsidRPr="00514C21" w:rsidSect="00710189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189"/>
    <w:rsid w:val="00104A3A"/>
    <w:rsid w:val="00165632"/>
    <w:rsid w:val="001D5C10"/>
    <w:rsid w:val="001E2A53"/>
    <w:rsid w:val="002208B2"/>
    <w:rsid w:val="00513B49"/>
    <w:rsid w:val="00514C21"/>
    <w:rsid w:val="00710189"/>
    <w:rsid w:val="00924453"/>
    <w:rsid w:val="00A73298"/>
    <w:rsid w:val="00A768A8"/>
    <w:rsid w:val="00BF6F34"/>
    <w:rsid w:val="00D303EF"/>
    <w:rsid w:val="00D404E1"/>
    <w:rsid w:val="00DF54E6"/>
    <w:rsid w:val="00EB5F48"/>
    <w:rsid w:val="00FC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AD87F"/>
  <w15:chartTrackingRefBased/>
  <w15:docId w15:val="{7BBFB8D6-15D2-47F2-AFE8-1DA7AF0D5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color w:val="222222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B5F48"/>
    <w:pPr>
      <w:spacing w:after="0" w:line="360" w:lineRule="auto"/>
      <w:jc w:val="both"/>
    </w:pPr>
    <w:rPr>
      <w:rFonts w:ascii="Calibri" w:eastAsiaTheme="minorHAnsi" w:hAnsi="Calibri" w:cs="Times New Roman"/>
      <w:color w:val="auto"/>
      <w:sz w:val="24"/>
      <w:szCs w:val="20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A7329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73298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73298"/>
    <w:rPr>
      <w:rFonts w:ascii="Calibri" w:eastAsiaTheme="minorHAnsi" w:hAnsi="Calibri" w:cs="Times New Roman"/>
      <w:color w:val="auto"/>
      <w:sz w:val="20"/>
      <w:szCs w:val="20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3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73298"/>
    <w:rPr>
      <w:rFonts w:ascii="Segoe UI" w:eastAsiaTheme="minorHAnsi" w:hAnsi="Segoe UI" w:cs="Segoe UI"/>
      <w:color w:val="auto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40D6E23E4C06448DCD291CDAEE0136" ma:contentTypeVersion="0" ma:contentTypeDescription="Ein neues Dokument erstellen." ma:contentTypeScope="" ma:versionID="392a99d22cd8226699da07e0449e22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5CACB7-0602-44DC-8CAD-7AE154BED27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FCECFAB-7788-45DD-89DD-0917065B9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15BF59-057A-4001-A845-2ADA839947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312B1130.dotm</Template>
  <TotalTime>0</TotalTime>
  <Pages>1</Pages>
  <Words>177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Matthies, Ludolph</dc:creator>
  <cp:keywords/>
  <dc:description/>
  <cp:lastModifiedBy>Burghardt, Hendrik</cp:lastModifiedBy>
  <cp:revision>3</cp:revision>
  <dcterms:created xsi:type="dcterms:W3CDTF">2019-11-14T18:38:00Z</dcterms:created>
  <dcterms:modified xsi:type="dcterms:W3CDTF">2019-11-15T13:07:00Z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0x0101007240D6E23E4C06448DCD291CDAEE0136</vt:lpwstr>
  </property>
</Properties>
</file>